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192"/>
        <w:gridCol w:w="864"/>
      </w:tblGrid>
      <w:tr w:rsidR="007E3531" w14:paraId="4E95424A" w14:textId="77777777">
        <w:trPr>
          <w:trHeight w:hRule="exact" w:val="10152"/>
        </w:trPr>
        <w:tc>
          <w:tcPr>
            <w:tcW w:w="6192" w:type="dxa"/>
          </w:tcPr>
          <w:p w14:paraId="3B3B78C1" w14:textId="0F995EF4" w:rsidR="007E3531" w:rsidRDefault="007E3531">
            <w:pPr>
              <w:pStyle w:val="NoSpacing"/>
            </w:pPr>
          </w:p>
        </w:tc>
        <w:tc>
          <w:tcPr>
            <w:tcW w:w="864" w:type="dxa"/>
          </w:tcPr>
          <w:p w14:paraId="73945D93" w14:textId="4F6F1C6B" w:rsidR="007E3531" w:rsidRDefault="007E3531">
            <w:pPr>
              <w:pStyle w:val="NoSpacing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4A21E5E" wp14:editId="48C52651">
                  <wp:simplePos x="0" y="0"/>
                  <wp:positionH relativeFrom="column">
                    <wp:posOffset>226907</wp:posOffset>
                  </wp:positionH>
                  <wp:positionV relativeFrom="paragraph">
                    <wp:posOffset>-751840</wp:posOffset>
                  </wp:positionV>
                  <wp:extent cx="5392045" cy="7719060"/>
                  <wp:effectExtent l="0" t="0" r="5715" b="2540"/>
                  <wp:wrapNone/>
                  <wp:docPr id="3" name="Picture 3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, whiteboard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743" cy="779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F1D009A" w14:textId="1492537D" w:rsidR="009D2335" w:rsidRDefault="009D2335">
      <w:pPr>
        <w:pStyle w:val="NoSpacing"/>
      </w:pPr>
    </w:p>
    <w:p w14:paraId="4D3859E6" w14:textId="6ED70E59" w:rsidR="00C26EA9" w:rsidRDefault="00A867EE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4E40A32" wp14:editId="285E8C45">
            <wp:simplePos x="0" y="0"/>
            <wp:positionH relativeFrom="column">
              <wp:posOffset>-836295</wp:posOffset>
            </wp:positionH>
            <wp:positionV relativeFrom="paragraph">
              <wp:posOffset>-2193925</wp:posOffset>
            </wp:positionV>
            <wp:extent cx="5417820" cy="9296400"/>
            <wp:effectExtent l="25400" t="25400" r="30480" b="25400"/>
            <wp:wrapNone/>
            <wp:docPr id="16" name="Picture 16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background patter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92964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E4">
        <w:rPr>
          <w:noProof/>
        </w:rPr>
        <w:drawing>
          <wp:anchor distT="0" distB="0" distL="114300" distR="114300" simplePos="0" relativeHeight="251659264" behindDoc="0" locked="0" layoutInCell="1" allowOverlap="1" wp14:anchorId="2F6A0A4E" wp14:editId="2C079632">
            <wp:simplePos x="0" y="0"/>
            <wp:positionH relativeFrom="column">
              <wp:posOffset>4108026</wp:posOffset>
            </wp:positionH>
            <wp:positionV relativeFrom="paragraph">
              <wp:posOffset>-1134322</wp:posOffset>
            </wp:positionV>
            <wp:extent cx="5367459" cy="8140065"/>
            <wp:effectExtent l="25400" t="25400" r="30480" b="26035"/>
            <wp:wrapNone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7459" cy="814006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EA9">
        <w:br w:type="page"/>
      </w:r>
    </w:p>
    <w:tbl>
      <w:tblPr>
        <w:tblpPr w:leftFromText="180" w:rightFromText="180" w:vertAnchor="text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</w:tblGrid>
      <w:tr w:rsidR="007E3531" w14:paraId="191F0F3B" w14:textId="77777777" w:rsidTr="00A936E4">
        <w:trPr>
          <w:trHeight w:hRule="exact" w:val="9792"/>
        </w:trPr>
        <w:tc>
          <w:tcPr>
            <w:tcW w:w="6192" w:type="dxa"/>
            <w:vAlign w:val="bottom"/>
          </w:tcPr>
          <w:p w14:paraId="2644B074" w14:textId="32D047CE" w:rsidR="007E3531" w:rsidRDefault="00D46E7C" w:rsidP="00D46E7C">
            <w:pPr>
              <w:pStyle w:val="TOC1"/>
              <w:framePr w:hSpace="0" w:wrap="auto" w:vAnchor="margin" w:yAlign="inline"/>
              <w:suppressOverlap w:val="0"/>
            </w:pPr>
            <w:r>
              <w:lastRenderedPageBreak/>
              <w:drawing>
                <wp:anchor distT="0" distB="0" distL="114300" distR="114300" simplePos="0" relativeHeight="251661312" behindDoc="0" locked="0" layoutInCell="1" allowOverlap="1" wp14:anchorId="0745576F" wp14:editId="18D041E8">
                  <wp:simplePos x="0" y="0"/>
                  <wp:positionH relativeFrom="column">
                    <wp:posOffset>-581025</wp:posOffset>
                  </wp:positionH>
                  <wp:positionV relativeFrom="paragraph">
                    <wp:posOffset>-793750</wp:posOffset>
                  </wp:positionV>
                  <wp:extent cx="5223510" cy="7956550"/>
                  <wp:effectExtent l="25400" t="25400" r="34290" b="31750"/>
                  <wp:wrapNone/>
                  <wp:docPr id="7" name="Picture 7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able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510" cy="7956550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4" w:type="dxa"/>
            <w:vAlign w:val="bottom"/>
          </w:tcPr>
          <w:p w14:paraId="343208EA" w14:textId="50E968F3" w:rsidR="007E3531" w:rsidRDefault="007E3531" w:rsidP="00A936E4">
            <w:pPr>
              <w:pStyle w:val="NoSpacing"/>
            </w:pPr>
          </w:p>
        </w:tc>
        <w:tc>
          <w:tcPr>
            <w:tcW w:w="864" w:type="dxa"/>
          </w:tcPr>
          <w:p w14:paraId="7E8CCA60" w14:textId="50A08C75" w:rsidR="007E3531" w:rsidRDefault="007E3531" w:rsidP="00A936E4">
            <w:pPr>
              <w:pStyle w:val="NoSpacing"/>
            </w:pPr>
          </w:p>
        </w:tc>
      </w:tr>
      <w:tr w:rsidR="007E3531" w14:paraId="06BF044D" w14:textId="77777777" w:rsidTr="00A936E4">
        <w:trPr>
          <w:trHeight w:hRule="exact" w:val="504"/>
        </w:trPr>
        <w:tc>
          <w:tcPr>
            <w:tcW w:w="6192" w:type="dxa"/>
            <w:vAlign w:val="bottom"/>
          </w:tcPr>
          <w:p w14:paraId="5797FB96" w14:textId="53EA19A7" w:rsidR="007E3531" w:rsidRDefault="007E3531" w:rsidP="00A936E4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Align w:val="bottom"/>
          </w:tcPr>
          <w:p w14:paraId="7C9B8952" w14:textId="77777777" w:rsidR="007E3531" w:rsidRDefault="007E3531" w:rsidP="00A936E4">
            <w:pPr>
              <w:pStyle w:val="NoSpacing"/>
            </w:pPr>
          </w:p>
        </w:tc>
        <w:tc>
          <w:tcPr>
            <w:tcW w:w="864" w:type="dxa"/>
            <w:vAlign w:val="bottom"/>
          </w:tcPr>
          <w:p w14:paraId="75F01B34" w14:textId="77777777" w:rsidR="007E3531" w:rsidRDefault="007E3531" w:rsidP="00A936E4">
            <w:pPr>
              <w:pStyle w:val="NoSpacing"/>
            </w:pPr>
          </w:p>
        </w:tc>
      </w:tr>
    </w:tbl>
    <w:p w14:paraId="6914BB43" w14:textId="7B5F6CE5" w:rsidR="009D2335" w:rsidRDefault="00D46E7C">
      <w:pPr>
        <w:pStyle w:val="NoSpacing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F708AE9" wp14:editId="37F22E4D">
            <wp:simplePos x="0" y="0"/>
            <wp:positionH relativeFrom="column">
              <wp:posOffset>4344670</wp:posOffset>
            </wp:positionH>
            <wp:positionV relativeFrom="paragraph">
              <wp:posOffset>-783802</wp:posOffset>
            </wp:positionV>
            <wp:extent cx="5299710" cy="7880985"/>
            <wp:effectExtent l="25400" t="25400" r="34290" b="31115"/>
            <wp:wrapNone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788098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E4">
        <w:br w:type="textWrapping" w:clear="all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864"/>
        <w:gridCol w:w="864"/>
        <w:gridCol w:w="4464"/>
        <w:gridCol w:w="864"/>
        <w:gridCol w:w="864"/>
        <w:gridCol w:w="6192"/>
      </w:tblGrid>
      <w:tr w:rsidR="007E3531" w14:paraId="08FB0D16" w14:textId="77777777">
        <w:trPr>
          <w:gridAfter w:val="1"/>
          <w:wAfter w:w="6192" w:type="dxa"/>
          <w:trHeight w:hRule="exact" w:val="9792"/>
        </w:trPr>
        <w:tc>
          <w:tcPr>
            <w:tcW w:w="864" w:type="dxa"/>
          </w:tcPr>
          <w:p w14:paraId="26E42E89" w14:textId="62A56E53" w:rsidR="007E3531" w:rsidRDefault="007E3531">
            <w:pPr>
              <w:pStyle w:val="NoSpacing"/>
            </w:pPr>
          </w:p>
        </w:tc>
        <w:tc>
          <w:tcPr>
            <w:tcW w:w="864" w:type="dxa"/>
          </w:tcPr>
          <w:p w14:paraId="1ADA0B8C" w14:textId="67506008" w:rsidR="007E3531" w:rsidRDefault="005542CB">
            <w:pPr>
              <w:pStyle w:val="NoSpacing"/>
            </w:pPr>
            <w:r>
              <w:t>2</w:t>
            </w:r>
          </w:p>
        </w:tc>
        <w:tc>
          <w:tcPr>
            <w:tcW w:w="6192" w:type="dxa"/>
            <w:gridSpan w:val="3"/>
          </w:tcPr>
          <w:p w14:paraId="682906E9" w14:textId="2B869CCA" w:rsidR="007E3531" w:rsidRDefault="00D46E7C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D57FD65" wp14:editId="44C63079">
                  <wp:simplePos x="0" y="0"/>
                  <wp:positionH relativeFrom="column">
                    <wp:posOffset>-1879812</wp:posOffset>
                  </wp:positionH>
                  <wp:positionV relativeFrom="paragraph">
                    <wp:posOffset>-825500</wp:posOffset>
                  </wp:positionV>
                  <wp:extent cx="5599430" cy="7992110"/>
                  <wp:effectExtent l="25400" t="25400" r="26670" b="34290"/>
                  <wp:wrapNone/>
                  <wp:docPr id="6" name="Picture 6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ext, letter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430" cy="7992110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9638887" wp14:editId="2103BD11">
                  <wp:simplePos x="0" y="0"/>
                  <wp:positionH relativeFrom="column">
                    <wp:posOffset>3162512</wp:posOffset>
                  </wp:positionH>
                  <wp:positionV relativeFrom="paragraph">
                    <wp:posOffset>-821690</wp:posOffset>
                  </wp:positionV>
                  <wp:extent cx="5283200" cy="7907655"/>
                  <wp:effectExtent l="25400" t="25400" r="25400" b="29845"/>
                  <wp:wrapNone/>
                  <wp:docPr id="17" name="Picture 17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able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0" cy="7907655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2335" w14:paraId="29D84997" w14:textId="77777777">
        <w:trPr>
          <w:trHeight w:hRule="exact" w:val="504"/>
        </w:trPr>
        <w:tc>
          <w:tcPr>
            <w:tcW w:w="6192" w:type="dxa"/>
            <w:gridSpan w:val="3"/>
            <w:vAlign w:val="bottom"/>
          </w:tcPr>
          <w:p w14:paraId="2231C2CF" w14:textId="1185FE43" w:rsidR="009D2335" w:rsidRDefault="009D2335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Align w:val="bottom"/>
          </w:tcPr>
          <w:p w14:paraId="6A0B536B" w14:textId="5BB88918" w:rsidR="009D2335" w:rsidRDefault="009D2335">
            <w:pPr>
              <w:pStyle w:val="NoSpacing"/>
            </w:pPr>
          </w:p>
        </w:tc>
        <w:tc>
          <w:tcPr>
            <w:tcW w:w="864" w:type="dxa"/>
            <w:vAlign w:val="bottom"/>
          </w:tcPr>
          <w:p w14:paraId="4F8C1001" w14:textId="4E04FA37" w:rsidR="009D2335" w:rsidRDefault="009D2335">
            <w:pPr>
              <w:pStyle w:val="NoSpacing"/>
            </w:pPr>
          </w:p>
        </w:tc>
        <w:tc>
          <w:tcPr>
            <w:tcW w:w="6192" w:type="dxa"/>
            <w:vAlign w:val="bottom"/>
          </w:tcPr>
          <w:p w14:paraId="4B4ED1ED" w14:textId="3A2A2E41" w:rsidR="009D2335" w:rsidRDefault="009D2335">
            <w:pPr>
              <w:pStyle w:val="NoSpacing"/>
              <w:jc w:val="right"/>
              <w:rPr>
                <w:rStyle w:val="PageNumber"/>
              </w:rPr>
            </w:pPr>
          </w:p>
        </w:tc>
      </w:tr>
    </w:tbl>
    <w:p w14:paraId="698BED2F" w14:textId="0DD4ABC6" w:rsidR="009D2335" w:rsidRDefault="009D2335">
      <w:pPr>
        <w:pStyle w:val="NoSpacing"/>
      </w:pPr>
    </w:p>
    <w:p w14:paraId="06617721" w14:textId="71E8B392" w:rsidR="00D119D1" w:rsidRDefault="00A867EE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BF55016" wp14:editId="06A5081E">
            <wp:simplePos x="0" y="0"/>
            <wp:positionH relativeFrom="column">
              <wp:posOffset>-545254</wp:posOffset>
            </wp:positionH>
            <wp:positionV relativeFrom="paragraph">
              <wp:posOffset>-806662</wp:posOffset>
            </wp:positionV>
            <wp:extent cx="5299710" cy="7874000"/>
            <wp:effectExtent l="25400" t="25400" r="34290" b="25400"/>
            <wp:wrapNone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78740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3526EB9" wp14:editId="4BD41197">
            <wp:simplePos x="0" y="0"/>
            <wp:positionH relativeFrom="column">
              <wp:posOffset>3955204</wp:posOffset>
            </wp:positionH>
            <wp:positionV relativeFrom="paragraph">
              <wp:posOffset>-822193</wp:posOffset>
            </wp:positionV>
            <wp:extent cx="6014670" cy="7880985"/>
            <wp:effectExtent l="25400" t="25400" r="31115" b="31115"/>
            <wp:wrapNone/>
            <wp:docPr id="22" name="Picture 22" descr="A drawing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drawing of a flower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4670" cy="788098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990089" w14:textId="64C0271B" w:rsidR="00C26EA9" w:rsidRDefault="00C26EA9" w:rsidP="009D2F6A"/>
    <w:p w14:paraId="72AAA045" w14:textId="692F214F" w:rsidR="00C26EA9" w:rsidRDefault="00C26EA9">
      <w:r>
        <w:br w:type="page"/>
      </w:r>
    </w:p>
    <w:tbl>
      <w:tblPr>
        <w:tblpPr w:leftFromText="180" w:rightFromText="180" w:vertAnchor="page" w:horzAnchor="page" w:tblpX="1" w:tblpY="668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</w:tblGrid>
      <w:tr w:rsidR="00846E50" w14:paraId="38682E47" w14:textId="77777777" w:rsidTr="00846E50">
        <w:trPr>
          <w:trHeight w:hRule="exact" w:val="9792"/>
        </w:trPr>
        <w:tc>
          <w:tcPr>
            <w:tcW w:w="6192" w:type="dxa"/>
          </w:tcPr>
          <w:p w14:paraId="676F84A9" w14:textId="349ECF86" w:rsidR="00846E50" w:rsidRDefault="00A867EE" w:rsidP="00846E50"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0B4C0CB" wp14:editId="0762A25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-612564</wp:posOffset>
                  </wp:positionV>
                  <wp:extent cx="4940300" cy="7958667"/>
                  <wp:effectExtent l="25400" t="25400" r="25400" b="29845"/>
                  <wp:wrapNone/>
                  <wp:docPr id="15" name="Picture 15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Table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0" cy="7958667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414559" w14:textId="556F0231" w:rsidR="00846E50" w:rsidRDefault="00846E50" w:rsidP="00846E50"/>
          <w:p w14:paraId="2F0E4E23" w14:textId="600E352A" w:rsidR="00846E50" w:rsidRDefault="00846E50" w:rsidP="00846E50"/>
          <w:p w14:paraId="52D85048" w14:textId="77777777" w:rsidR="00846E50" w:rsidRDefault="00846E50" w:rsidP="00846E50"/>
          <w:p w14:paraId="4F8CC381" w14:textId="77777777" w:rsidR="00846E50" w:rsidRDefault="00846E50" w:rsidP="00846E50"/>
          <w:p w14:paraId="66351489" w14:textId="77777777" w:rsidR="00846E50" w:rsidRDefault="00846E50" w:rsidP="00846E50"/>
          <w:p w14:paraId="1D61C275" w14:textId="77777777" w:rsidR="00846E50" w:rsidRDefault="00846E50" w:rsidP="00846E50"/>
          <w:p w14:paraId="4A6DD18E" w14:textId="77777777" w:rsidR="00846E50" w:rsidRDefault="00846E50" w:rsidP="00846E50"/>
          <w:p w14:paraId="720D0043" w14:textId="77777777" w:rsidR="00846E50" w:rsidRDefault="00846E50" w:rsidP="00846E50"/>
          <w:p w14:paraId="77CFF5B6" w14:textId="77777777" w:rsidR="00846E50" w:rsidRDefault="00846E50" w:rsidP="00846E50"/>
          <w:p w14:paraId="00122C33" w14:textId="77777777" w:rsidR="00846E50" w:rsidRDefault="00846E50" w:rsidP="00846E50"/>
          <w:p w14:paraId="5436555A" w14:textId="77777777" w:rsidR="00846E50" w:rsidRDefault="00846E50" w:rsidP="00846E50"/>
          <w:p w14:paraId="437539B5" w14:textId="77777777" w:rsidR="00846E50" w:rsidRDefault="00846E50" w:rsidP="00846E50"/>
          <w:p w14:paraId="0333BE55" w14:textId="77777777" w:rsidR="00846E50" w:rsidRDefault="00846E50" w:rsidP="00846E50"/>
          <w:p w14:paraId="731973BB" w14:textId="77777777" w:rsidR="00846E50" w:rsidRDefault="00846E50" w:rsidP="00846E50"/>
          <w:p w14:paraId="3279B743" w14:textId="77777777" w:rsidR="00846E50" w:rsidRDefault="00846E50" w:rsidP="00846E50"/>
          <w:p w14:paraId="02784628" w14:textId="77777777" w:rsidR="00846E50" w:rsidRDefault="00846E50" w:rsidP="00846E50"/>
          <w:p w14:paraId="5B282494" w14:textId="77777777" w:rsidR="00846E50" w:rsidRDefault="00846E50" w:rsidP="00846E50"/>
          <w:p w14:paraId="2E101683" w14:textId="77777777" w:rsidR="00846E50" w:rsidRDefault="00846E50" w:rsidP="00846E50"/>
          <w:p w14:paraId="3A3C7AC7" w14:textId="77777777" w:rsidR="00846E50" w:rsidRDefault="00846E50" w:rsidP="00846E50"/>
          <w:p w14:paraId="3D3F004E" w14:textId="77777777" w:rsidR="00846E50" w:rsidRDefault="00846E50" w:rsidP="00846E50"/>
          <w:p w14:paraId="34FB8C46" w14:textId="77777777" w:rsidR="00846E50" w:rsidRDefault="00846E50" w:rsidP="00846E50"/>
          <w:p w14:paraId="31412E66" w14:textId="77777777" w:rsidR="00846E50" w:rsidRDefault="00846E50" w:rsidP="00846E50"/>
          <w:p w14:paraId="2C9DD825" w14:textId="77777777" w:rsidR="00846E50" w:rsidRDefault="00846E50" w:rsidP="00846E50"/>
          <w:p w14:paraId="3E79DC28" w14:textId="77777777" w:rsidR="00846E50" w:rsidRDefault="00846E50" w:rsidP="00846E50"/>
          <w:p w14:paraId="63FFC6C4" w14:textId="77777777" w:rsidR="00846E50" w:rsidRDefault="00846E50" w:rsidP="00846E50"/>
          <w:p w14:paraId="66793E0B" w14:textId="77777777" w:rsidR="00846E50" w:rsidRDefault="00846E50" w:rsidP="00846E50"/>
          <w:p w14:paraId="544E1AF7" w14:textId="77777777" w:rsidR="00846E50" w:rsidRDefault="00846E50" w:rsidP="00846E50"/>
          <w:p w14:paraId="536D4FF1" w14:textId="77777777" w:rsidR="00846E50" w:rsidRDefault="00846E50" w:rsidP="00846E50"/>
          <w:p w14:paraId="23A0C511" w14:textId="77777777" w:rsidR="00846E50" w:rsidRDefault="00846E50" w:rsidP="00846E50"/>
          <w:p w14:paraId="69B4E1F5" w14:textId="77777777" w:rsidR="00846E50" w:rsidRDefault="00846E50" w:rsidP="00846E50"/>
          <w:p w14:paraId="5B4D6A77" w14:textId="77777777" w:rsidR="00846E50" w:rsidRDefault="00846E50" w:rsidP="00846E50"/>
        </w:tc>
        <w:tc>
          <w:tcPr>
            <w:tcW w:w="864" w:type="dxa"/>
          </w:tcPr>
          <w:p w14:paraId="43FA37BD" w14:textId="511829C0" w:rsidR="00846E50" w:rsidRDefault="00846E50" w:rsidP="00846E50">
            <w:pPr>
              <w:pStyle w:val="NoSpacing"/>
            </w:pPr>
          </w:p>
        </w:tc>
        <w:tc>
          <w:tcPr>
            <w:tcW w:w="864" w:type="dxa"/>
          </w:tcPr>
          <w:p w14:paraId="713925B3" w14:textId="4A04C8F9" w:rsidR="00846E50" w:rsidRDefault="00846E50" w:rsidP="00846E50">
            <w:pPr>
              <w:pStyle w:val="NoSpacing"/>
            </w:pPr>
          </w:p>
        </w:tc>
      </w:tr>
      <w:tr w:rsidR="00846E50" w14:paraId="3E49E13B" w14:textId="77777777" w:rsidTr="00846E50">
        <w:trPr>
          <w:trHeight w:hRule="exact" w:val="504"/>
        </w:trPr>
        <w:tc>
          <w:tcPr>
            <w:tcW w:w="6192" w:type="dxa"/>
            <w:vAlign w:val="bottom"/>
          </w:tcPr>
          <w:p w14:paraId="0FC42327" w14:textId="05EDBAB6" w:rsidR="00846E50" w:rsidRDefault="00846E50" w:rsidP="00846E50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Align w:val="bottom"/>
          </w:tcPr>
          <w:p w14:paraId="72853BF9" w14:textId="5E38B0C0" w:rsidR="00846E50" w:rsidRDefault="00846E50" w:rsidP="00846E50">
            <w:pPr>
              <w:pStyle w:val="NoSpacing"/>
            </w:pPr>
          </w:p>
        </w:tc>
        <w:tc>
          <w:tcPr>
            <w:tcW w:w="864" w:type="dxa"/>
            <w:vAlign w:val="bottom"/>
          </w:tcPr>
          <w:p w14:paraId="7C5AB11F" w14:textId="77777777" w:rsidR="00846E50" w:rsidRDefault="00846E50" w:rsidP="00846E50">
            <w:pPr>
              <w:pStyle w:val="NoSpacing"/>
            </w:pPr>
          </w:p>
        </w:tc>
      </w:tr>
    </w:tbl>
    <w:p w14:paraId="72A6D1F1" w14:textId="3972530C" w:rsidR="00846E50" w:rsidRDefault="00A867EE" w:rsidP="009D2F6A">
      <w:r>
        <w:rPr>
          <w:noProof/>
        </w:rPr>
        <w:drawing>
          <wp:anchor distT="0" distB="0" distL="114300" distR="114300" simplePos="0" relativeHeight="251662336" behindDoc="0" locked="0" layoutInCell="1" allowOverlap="1" wp14:anchorId="7E984293" wp14:editId="4C1DA702">
            <wp:simplePos x="0" y="0"/>
            <wp:positionH relativeFrom="column">
              <wp:posOffset>4209415</wp:posOffset>
            </wp:positionH>
            <wp:positionV relativeFrom="paragraph">
              <wp:posOffset>-806450</wp:posOffset>
            </wp:positionV>
            <wp:extent cx="5358130" cy="7703816"/>
            <wp:effectExtent l="0" t="0" r="1270" b="5715"/>
            <wp:wrapNone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7703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BE796" w14:textId="6672DDA3" w:rsidR="009D2335" w:rsidRDefault="009D2335" w:rsidP="009D2F6A"/>
    <w:sectPr w:rsidR="009D2335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 w16cid:durableId="17658768">
    <w:abstractNumId w:val="0"/>
  </w:num>
  <w:num w:numId="2" w16cid:durableId="141212008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531"/>
    <w:rsid w:val="00213B9A"/>
    <w:rsid w:val="002A18D4"/>
    <w:rsid w:val="002E053A"/>
    <w:rsid w:val="00363198"/>
    <w:rsid w:val="00404BFF"/>
    <w:rsid w:val="005542CB"/>
    <w:rsid w:val="0057522A"/>
    <w:rsid w:val="00656DB0"/>
    <w:rsid w:val="0068435B"/>
    <w:rsid w:val="007E3531"/>
    <w:rsid w:val="00846E50"/>
    <w:rsid w:val="00866372"/>
    <w:rsid w:val="009D2335"/>
    <w:rsid w:val="009D2F6A"/>
    <w:rsid w:val="00A867EE"/>
    <w:rsid w:val="00A936E4"/>
    <w:rsid w:val="00AA4718"/>
    <w:rsid w:val="00B13D03"/>
    <w:rsid w:val="00C26EA9"/>
    <w:rsid w:val="00D119D1"/>
    <w:rsid w:val="00D46E7C"/>
    <w:rsid w:val="00E679D0"/>
    <w:rsid w:val="00FA795C"/>
    <w:rsid w:val="00FD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B18597"/>
  <w15:chartTrackingRefBased/>
  <w15:docId w15:val="{6FBEC1EB-6848-A844-BD39-DE0BE6636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19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198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3198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363198"/>
    <w:pPr>
      <w:spacing w:before="120" w:after="0" w:line="240" w:lineRule="auto"/>
      <w:contextualSpacing/>
    </w:pPr>
    <w:rPr>
      <w:b/>
      <w:bCs/>
      <w:caps/>
      <w:color w:val="75540F" w:themeColor="accent1" w:themeShade="80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framePr w:wrap="around"/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rsid w:val="00D46E7C"/>
    <w:pPr>
      <w:framePr w:hSpace="180" w:wrap="around" w:vAnchor="text" w:hAnchor="text" w:y="1"/>
      <w:tabs>
        <w:tab w:val="right" w:leader="dot" w:pos="6120"/>
      </w:tabs>
      <w:spacing w:after="100"/>
      <w:suppressOverlap/>
    </w:pPr>
    <w:rPr>
      <w:noProof/>
    </w:r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sid w:val="00363198"/>
    <w:rPr>
      <w:b/>
      <w:bCs/>
      <w:color w:val="75540F" w:themeColor="accent1" w:themeShade="80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sid w:val="00363198"/>
    <w:rPr>
      <w:b/>
      <w:bCs/>
      <w:color w:val="75540F" w:themeColor="accent1" w:themeShade="80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thomas/Library/Containers/com.microsoft.Word/Data/Library/Application%20Support/Microsoft/Office/16.0/DTS/Search/%7bE0CCD126-F651-5A41-8873-E10BB45F7FE5%7dtf04009678_win32.dotx" TargetMode="External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877044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2013-02-05T18:33:00+00:00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1673189</Value>
    </PublishStatusLookup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TP104009677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b:Sources xmlns:b="http://schemas.openxmlformats.org/officeDocument/2006/bibliography" SelectedStyle="\MLASeventhEditionOfficeOnline.xsl" StyleName="MLA" Version="7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D43FFF-DB4D-48F9-9B06-D3ECC1826E47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EAEA469F-68AC-4319-8169-937C6128781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D3C91CA-9AA6-4AB3-BC66-B18F43E63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Booklet.dotx</Template>
  <TotalTime>60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Autumn Thomas</dc:creator>
  <cp:keywords/>
  <dc:description/>
  <cp:lastModifiedBy>Autumn Thomas</cp:lastModifiedBy>
  <cp:revision>3</cp:revision>
  <cp:lastPrinted>2022-10-21T00:47:00Z</cp:lastPrinted>
  <dcterms:created xsi:type="dcterms:W3CDTF">2022-10-20T18:02:00Z</dcterms:created>
  <dcterms:modified xsi:type="dcterms:W3CDTF">2022-10-21T00:52:00Z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